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932" w:rsidRDefault="0035662D" w:rsidP="00E151DA">
      <w:bookmarkStart w:id="0" w:name="_GoBack"/>
      <w:bookmarkEnd w:id="0"/>
      <w:r>
        <w:t>Hello!</w:t>
      </w:r>
    </w:p>
    <w:p w:rsidR="002D3349" w:rsidRDefault="00163DB0" w:rsidP="00E151DA">
      <w:r w:rsidRPr="00163DB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1F8DE87">
            <wp:simplePos x="0" y="0"/>
            <wp:positionH relativeFrom="margin">
              <wp:posOffset>3610822</wp:posOffset>
            </wp:positionH>
            <wp:positionV relativeFrom="margin">
              <wp:posOffset>211667</wp:posOffset>
            </wp:positionV>
            <wp:extent cx="2581910" cy="25819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889" w:rsidRDefault="00723889" w:rsidP="00E151DA">
      <w:r>
        <w:t>I’m mouse and I’m yours to keep! I’m</w:t>
      </w:r>
      <w:r w:rsidR="002D3349">
        <w:t xml:space="preserve"> </w:t>
      </w:r>
      <w:r>
        <w:t xml:space="preserve">here </w:t>
      </w:r>
      <w:r w:rsidR="002D3349">
        <w:t>to help yo</w:t>
      </w:r>
      <w:r>
        <w:t>u get ready to start Nursery</w:t>
      </w:r>
      <w:r w:rsidR="002D3349">
        <w:t>.</w:t>
      </w:r>
      <w:r w:rsidR="00554617">
        <w:t xml:space="preserve"> I’m sure we will be </w:t>
      </w:r>
      <w:r w:rsidR="00E151DA">
        <w:t xml:space="preserve">the </w:t>
      </w:r>
      <w:r w:rsidR="00554617">
        <w:t>best of friends.</w:t>
      </w:r>
    </w:p>
    <w:p w:rsidR="00723889" w:rsidRDefault="00723889" w:rsidP="00E151DA"/>
    <w:p w:rsidR="002D3349" w:rsidRDefault="00723889" w:rsidP="00E151DA">
      <w:r>
        <w:t xml:space="preserve">Monty, the Nursery mouse, can’t wait to meet you. He has sent me </w:t>
      </w:r>
      <w:r w:rsidR="00554617">
        <w:t xml:space="preserve">to help you start your </w:t>
      </w:r>
      <w:r w:rsidR="00E151DA">
        <w:t>N</w:t>
      </w:r>
      <w:r w:rsidR="00554617">
        <w:t>ursery journey over the summer!</w:t>
      </w:r>
      <w:r>
        <w:t xml:space="preserve"> Please </w:t>
      </w:r>
      <w:r w:rsidR="002D3349">
        <w:t>give me a name and take me along on all your adventures</w:t>
      </w:r>
      <w:r>
        <w:t xml:space="preserve">. </w:t>
      </w:r>
      <w:r w:rsidR="00E151DA">
        <w:t>A</w:t>
      </w:r>
      <w:r>
        <w:t>sk your grown up to take lots of photos of us- they can share these with your new teachers using Tapestry</w:t>
      </w:r>
      <w:r w:rsidR="002D3349">
        <w:t xml:space="preserve">. </w:t>
      </w:r>
      <w:r w:rsidR="00554617">
        <w:t xml:space="preserve">Monty will also be sharing lots of activities </w:t>
      </w:r>
      <w:r w:rsidR="00163DB0">
        <w:t xml:space="preserve">and tips each </w:t>
      </w:r>
      <w:r w:rsidR="00554617">
        <w:t>week as we get ready together.</w:t>
      </w:r>
    </w:p>
    <w:p w:rsidR="00163DB0" w:rsidRDefault="00163DB0" w:rsidP="00E151DA"/>
    <w:p w:rsidR="002D3349" w:rsidRDefault="002D3349"/>
    <w:p w:rsidR="002D3349" w:rsidRDefault="002D3349"/>
    <w:sectPr w:rsidR="002D3349" w:rsidSect="004036C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349"/>
    <w:rsid w:val="00121932"/>
    <w:rsid w:val="00163DB0"/>
    <w:rsid w:val="002D3349"/>
    <w:rsid w:val="0035662D"/>
    <w:rsid w:val="004036CB"/>
    <w:rsid w:val="00511191"/>
    <w:rsid w:val="00554617"/>
    <w:rsid w:val="00723889"/>
    <w:rsid w:val="009C0A6E"/>
    <w:rsid w:val="00E1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F8A6FD89</Template>
  <TotalTime>2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Mrs Adie</cp:lastModifiedBy>
  <cp:revision>2</cp:revision>
  <dcterms:created xsi:type="dcterms:W3CDTF">2020-06-29T09:06:00Z</dcterms:created>
  <dcterms:modified xsi:type="dcterms:W3CDTF">2020-06-29T09:06:00Z</dcterms:modified>
</cp:coreProperties>
</file>